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255" w14:textId="77777777" w:rsidR="00983A92" w:rsidRDefault="00983A92" w:rsidP="00F75AF0">
      <w:pPr>
        <w:ind w:firstLine="720"/>
      </w:pPr>
    </w:p>
    <w:p w14:paraId="578595E3" w14:textId="77777777" w:rsidR="005959F2" w:rsidRDefault="005959F2" w:rsidP="00F75AF0">
      <w:pPr>
        <w:ind w:firstLine="720"/>
      </w:pPr>
    </w:p>
    <w:p w14:paraId="3AD40B98" w14:textId="77777777" w:rsidR="005959F2" w:rsidRDefault="005959F2" w:rsidP="00F75AF0">
      <w:pPr>
        <w:ind w:firstLine="720"/>
      </w:pPr>
    </w:p>
    <w:p w14:paraId="2F6454D5" w14:textId="77777777" w:rsidR="00C82B17" w:rsidRPr="00C82B17" w:rsidRDefault="00C82B17" w:rsidP="00C82B17">
      <w:pPr>
        <w:jc w:val="center"/>
        <w:rPr>
          <w:rFonts w:ascii="Arial" w:hAnsi="Arial" w:cs="Arial"/>
          <w:b/>
          <w:sz w:val="28"/>
        </w:rPr>
      </w:pPr>
      <w:bookmarkStart w:id="0" w:name="_Hlk511814941"/>
      <w:r w:rsidRPr="00C82B17">
        <w:rPr>
          <w:rFonts w:ascii="Arial" w:hAnsi="Arial" w:cs="Arial"/>
          <w:b/>
          <w:sz w:val="28"/>
        </w:rPr>
        <w:t>JOB DESCRIPTION</w:t>
      </w:r>
    </w:p>
    <w:p w14:paraId="113BB3B8" w14:textId="77777777" w:rsidR="00C82B17" w:rsidRPr="00C82B17" w:rsidRDefault="00C82B17" w:rsidP="00C82B17">
      <w:pPr>
        <w:jc w:val="both"/>
        <w:rPr>
          <w:rFonts w:ascii="Arial" w:hAnsi="Arial" w:cs="Arial"/>
        </w:rPr>
      </w:pPr>
      <w:bookmarkStart w:id="1" w:name="_Hlk511814965"/>
      <w:bookmarkEnd w:id="0"/>
      <w:r w:rsidRPr="00C82B17">
        <w:rPr>
          <w:rFonts w:ascii="Arial" w:hAnsi="Arial" w:cs="Arial"/>
        </w:rPr>
        <w:t xml:space="preserve">Job title: </w:t>
      </w:r>
      <w:r w:rsidRPr="00C82B17">
        <w:rPr>
          <w:rFonts w:ascii="Arial" w:hAnsi="Arial" w:cs="Arial"/>
        </w:rPr>
        <w:tab/>
        <w:t xml:space="preserve">Admin Assistant </w:t>
      </w:r>
    </w:p>
    <w:p w14:paraId="1E0D92F8" w14:textId="77777777" w:rsidR="00C82B17" w:rsidRPr="00C82B17" w:rsidRDefault="00C82B17" w:rsidP="00C82B17">
      <w:pPr>
        <w:jc w:val="both"/>
        <w:rPr>
          <w:rFonts w:ascii="Arial" w:hAnsi="Arial" w:cs="Arial"/>
        </w:rPr>
      </w:pPr>
      <w:r w:rsidRPr="00C82B17">
        <w:rPr>
          <w:rFonts w:ascii="Arial" w:hAnsi="Arial" w:cs="Arial"/>
        </w:rPr>
        <w:t>Reports to:</w:t>
      </w:r>
      <w:r w:rsidRPr="00C82B17">
        <w:rPr>
          <w:rFonts w:ascii="Arial" w:hAnsi="Arial" w:cs="Arial"/>
        </w:rPr>
        <w:tab/>
        <w:t xml:space="preserve">Office Manager </w:t>
      </w:r>
      <w:bookmarkStart w:id="2" w:name="_Hlk511815862"/>
      <w:r w:rsidRPr="00C82B17">
        <w:rPr>
          <w:rFonts w:ascii="Arial" w:hAnsi="Arial" w:cs="Arial"/>
        </w:rPr>
        <w:t>-</w:t>
      </w:r>
      <w:bookmarkEnd w:id="2"/>
      <w:r w:rsidRPr="00C82B17">
        <w:rPr>
          <w:rFonts w:ascii="Arial" w:hAnsi="Arial" w:cs="Arial"/>
        </w:rPr>
        <w:t xml:space="preserve"> School Business Manager</w:t>
      </w:r>
    </w:p>
    <w:p w14:paraId="4E335136" w14:textId="77777777" w:rsidR="00C82B17" w:rsidRPr="00C82B17" w:rsidRDefault="00C82B17" w:rsidP="00C82B17">
      <w:pPr>
        <w:spacing w:line="276" w:lineRule="auto"/>
        <w:jc w:val="both"/>
        <w:rPr>
          <w:rFonts w:ascii="Arial" w:hAnsi="Arial" w:cs="Arial"/>
          <w:b/>
          <w:u w:val="single"/>
        </w:rPr>
      </w:pPr>
      <w:bookmarkStart w:id="3" w:name="_Hlk511815015"/>
      <w:bookmarkEnd w:id="1"/>
      <w:r w:rsidRPr="00C82B17">
        <w:rPr>
          <w:rFonts w:ascii="Arial" w:hAnsi="Arial" w:cs="Arial"/>
          <w:b/>
          <w:u w:val="single"/>
        </w:rPr>
        <w:t>Mai</w:t>
      </w:r>
      <w:bookmarkEnd w:id="3"/>
      <w:r w:rsidRPr="00C82B17">
        <w:rPr>
          <w:rFonts w:ascii="Arial" w:hAnsi="Arial" w:cs="Arial"/>
          <w:b/>
          <w:u w:val="single"/>
        </w:rPr>
        <w:t>n purpose of job:</w:t>
      </w:r>
    </w:p>
    <w:p w14:paraId="48A55D00" w14:textId="77777777" w:rsidR="00C82B17" w:rsidRPr="00C82B17" w:rsidRDefault="00C82B17" w:rsidP="00C82B17">
      <w:pPr>
        <w:spacing w:line="276" w:lineRule="auto"/>
        <w:jc w:val="both"/>
        <w:rPr>
          <w:rFonts w:ascii="Arial" w:hAnsi="Arial" w:cs="Arial"/>
        </w:rPr>
      </w:pPr>
      <w:r w:rsidRPr="00C82B17">
        <w:rPr>
          <w:rFonts w:ascii="Arial" w:hAnsi="Arial" w:cs="Arial"/>
        </w:rPr>
        <w:t>To provide an efficient and effective administrative support service to ensure compliance with School requirements. Ensure the smooth running of the school office. To provide professional front of house support and adhere to the school's safeguarding policy at all times.</w:t>
      </w:r>
    </w:p>
    <w:p w14:paraId="5839B309" w14:textId="77777777" w:rsidR="00C82B17" w:rsidRPr="00C82B17" w:rsidRDefault="00C82B17" w:rsidP="00C82B17">
      <w:pPr>
        <w:spacing w:line="276" w:lineRule="auto"/>
        <w:jc w:val="both"/>
        <w:rPr>
          <w:rFonts w:ascii="Arial" w:hAnsi="Arial" w:cs="Arial"/>
        </w:rPr>
      </w:pPr>
      <w:bookmarkStart w:id="4" w:name="_Hlk511815099"/>
      <w:r w:rsidRPr="00C82B17">
        <w:rPr>
          <w:rFonts w:ascii="Arial" w:hAnsi="Arial" w:cs="Arial"/>
          <w:b/>
          <w:u w:val="single"/>
        </w:rPr>
        <w:t>Main responsibilities and duties:</w:t>
      </w:r>
      <w:bookmarkStart w:id="5" w:name="_Hlk511814384"/>
      <w:bookmarkEnd w:id="4"/>
      <w:r w:rsidRPr="00C82B17">
        <w:rPr>
          <w:rFonts w:ascii="Arial" w:hAnsi="Arial" w:cs="Arial"/>
        </w:rPr>
        <w:tab/>
      </w:r>
    </w:p>
    <w:p w14:paraId="7A1169DF" w14:textId="77777777" w:rsidR="00C82B17" w:rsidRPr="00C82B17" w:rsidRDefault="00C82B17" w:rsidP="00C82B17">
      <w:pPr>
        <w:spacing w:line="276" w:lineRule="auto"/>
        <w:jc w:val="both"/>
        <w:rPr>
          <w:rFonts w:ascii="Arial" w:hAnsi="Arial" w:cs="Arial"/>
        </w:rPr>
      </w:pPr>
      <w:r w:rsidRPr="00C82B17">
        <w:rPr>
          <w:rFonts w:ascii="Arial" w:hAnsi="Arial" w:cs="Arial"/>
        </w:rPr>
        <w:t>1. Working alongside the Office Manager in the school office, assisting with and completing system and administration tasks, answering parent queries, recording all data onto the school-based system, signing in parents for visits and looking after the general welfare of the pupils.</w:t>
      </w:r>
    </w:p>
    <w:p w14:paraId="09177BB0" w14:textId="77777777" w:rsidR="00C82B17" w:rsidRPr="00C82B17" w:rsidRDefault="00C82B17" w:rsidP="00C82B17">
      <w:pPr>
        <w:spacing w:line="276" w:lineRule="auto"/>
        <w:jc w:val="both"/>
        <w:rPr>
          <w:rFonts w:ascii="Arial" w:hAnsi="Arial" w:cs="Arial"/>
        </w:rPr>
      </w:pPr>
      <w:r w:rsidRPr="00C82B17">
        <w:rPr>
          <w:rFonts w:ascii="Arial" w:hAnsi="Arial" w:cs="Arial"/>
        </w:rPr>
        <w:t>2. Answering the telephones and the front gate for visitors.</w:t>
      </w:r>
    </w:p>
    <w:p w14:paraId="64F0C329" w14:textId="77777777" w:rsidR="00C82B17" w:rsidRPr="00C82B17" w:rsidRDefault="00C82B17" w:rsidP="00C82B17">
      <w:pPr>
        <w:spacing w:line="276" w:lineRule="auto"/>
        <w:jc w:val="both"/>
        <w:rPr>
          <w:rFonts w:ascii="Arial" w:hAnsi="Arial" w:cs="Arial"/>
        </w:rPr>
      </w:pPr>
      <w:r w:rsidRPr="00C82B17">
        <w:rPr>
          <w:rFonts w:ascii="Arial" w:hAnsi="Arial" w:cs="Arial"/>
        </w:rPr>
        <w:t>3. Complete appropriate data input and paperwork on the computerised system associated with the smooth administration of the school e.g. school transport records, pupil’s records (SIMS), admissions, personnel, and assessment recording.</w:t>
      </w:r>
    </w:p>
    <w:p w14:paraId="037BECE4" w14:textId="77777777" w:rsidR="00C82B17" w:rsidRPr="00C82B17" w:rsidRDefault="00C82B17" w:rsidP="00C82B17">
      <w:pPr>
        <w:spacing w:line="276" w:lineRule="auto"/>
        <w:jc w:val="both"/>
        <w:rPr>
          <w:rFonts w:ascii="Arial" w:hAnsi="Arial" w:cs="Arial"/>
        </w:rPr>
      </w:pPr>
      <w:r w:rsidRPr="00C82B17">
        <w:rPr>
          <w:rFonts w:ascii="Arial" w:hAnsi="Arial" w:cs="Arial"/>
        </w:rPr>
        <w:t>4. Uses SIMS on a daily basis to maintain pupil data, monitor attendance data and manage registers.</w:t>
      </w:r>
    </w:p>
    <w:p w14:paraId="443B9702" w14:textId="77777777" w:rsidR="00C82B17" w:rsidRPr="00C82B17" w:rsidRDefault="00C82B17" w:rsidP="00C82B17">
      <w:pPr>
        <w:spacing w:line="276" w:lineRule="auto"/>
        <w:jc w:val="both"/>
        <w:rPr>
          <w:rFonts w:ascii="Arial" w:hAnsi="Arial" w:cs="Arial"/>
        </w:rPr>
      </w:pPr>
      <w:r w:rsidRPr="00C82B17">
        <w:rPr>
          <w:rFonts w:ascii="Arial" w:hAnsi="Arial" w:cs="Arial"/>
        </w:rPr>
        <w:t>5. Provide School SIMS administrative support for the school and teaching staff.</w:t>
      </w:r>
    </w:p>
    <w:p w14:paraId="3D1CF9B3" w14:textId="77777777" w:rsidR="00C82B17" w:rsidRPr="00C82B17" w:rsidRDefault="00C82B17" w:rsidP="00C82B17">
      <w:pPr>
        <w:spacing w:line="276" w:lineRule="auto"/>
        <w:jc w:val="both"/>
        <w:rPr>
          <w:rFonts w:ascii="Arial" w:hAnsi="Arial" w:cs="Arial"/>
        </w:rPr>
      </w:pPr>
      <w:r w:rsidRPr="00C82B17">
        <w:rPr>
          <w:rFonts w:ascii="Arial" w:hAnsi="Arial" w:cs="Arial"/>
        </w:rPr>
        <w:t>6. Respond and deal with administration queries regarding SIMS and school-based systems</w:t>
      </w:r>
    </w:p>
    <w:p w14:paraId="1BA416EE" w14:textId="77777777" w:rsidR="00C82B17" w:rsidRPr="00C82B17" w:rsidRDefault="00C82B17" w:rsidP="00C82B17">
      <w:pPr>
        <w:spacing w:line="276" w:lineRule="auto"/>
        <w:jc w:val="both"/>
        <w:rPr>
          <w:rFonts w:ascii="Arial" w:hAnsi="Arial" w:cs="Arial"/>
        </w:rPr>
      </w:pPr>
      <w:r w:rsidRPr="00C82B17">
        <w:rPr>
          <w:rFonts w:ascii="Arial" w:hAnsi="Arial" w:cs="Arial"/>
        </w:rPr>
        <w:t>7. Answer any questions and queries from parents and guardians.</w:t>
      </w:r>
    </w:p>
    <w:p w14:paraId="01106635" w14:textId="77777777" w:rsidR="00C82B17" w:rsidRPr="00C82B17" w:rsidRDefault="00C82B17" w:rsidP="00C82B17">
      <w:pPr>
        <w:spacing w:line="276" w:lineRule="auto"/>
        <w:jc w:val="both"/>
        <w:rPr>
          <w:rFonts w:ascii="Arial" w:hAnsi="Arial" w:cs="Arial"/>
        </w:rPr>
      </w:pPr>
      <w:r w:rsidRPr="00C82B17">
        <w:rPr>
          <w:rFonts w:ascii="Arial" w:hAnsi="Arial" w:cs="Arial"/>
        </w:rPr>
        <w:t>8. Process pupil admissions in accordance with admissions policy</w:t>
      </w:r>
    </w:p>
    <w:p w14:paraId="6D2DA624" w14:textId="77777777" w:rsidR="00C82B17" w:rsidRPr="00C82B17" w:rsidRDefault="00C82B17" w:rsidP="00C82B17">
      <w:pPr>
        <w:spacing w:line="276" w:lineRule="auto"/>
        <w:jc w:val="both"/>
        <w:rPr>
          <w:rFonts w:ascii="Arial" w:hAnsi="Arial" w:cs="Arial"/>
        </w:rPr>
      </w:pPr>
      <w:r w:rsidRPr="00C82B17">
        <w:rPr>
          <w:rFonts w:ascii="Arial" w:hAnsi="Arial" w:cs="Arial"/>
        </w:rPr>
        <w:t>9. Meet and greet all parents, pupils, contractors and school visitors, ensuring that all visitors use the electronic signing in process and they can be identified by wearing clearly visible badges.</w:t>
      </w:r>
    </w:p>
    <w:p w14:paraId="0B4B9756" w14:textId="77777777" w:rsidR="00C82B17" w:rsidRPr="00C82B17" w:rsidRDefault="00C82B17" w:rsidP="00C82B17">
      <w:pPr>
        <w:spacing w:line="276" w:lineRule="auto"/>
        <w:jc w:val="both"/>
        <w:rPr>
          <w:rFonts w:ascii="Arial" w:hAnsi="Arial" w:cs="Arial"/>
        </w:rPr>
      </w:pPr>
      <w:r w:rsidRPr="00C82B17">
        <w:rPr>
          <w:rFonts w:ascii="Arial" w:hAnsi="Arial" w:cs="Arial"/>
        </w:rPr>
        <w:t>10. Completes various forms, returns, and statistics of routine nature for submission to LEA, governors and other departments, e.g. pupil numbers, staff, salaries, contracts of employment and Census information.</w:t>
      </w:r>
    </w:p>
    <w:p w14:paraId="6DF97E9A" w14:textId="77777777" w:rsidR="00C82B17" w:rsidRPr="00C82B17" w:rsidRDefault="00C82B17" w:rsidP="00C82B17">
      <w:pPr>
        <w:spacing w:line="276" w:lineRule="auto"/>
        <w:jc w:val="both"/>
        <w:rPr>
          <w:rFonts w:ascii="Arial" w:hAnsi="Arial" w:cs="Arial"/>
        </w:rPr>
      </w:pPr>
      <w:r w:rsidRPr="00C82B17">
        <w:rPr>
          <w:rFonts w:ascii="Arial" w:hAnsi="Arial" w:cs="Arial"/>
        </w:rPr>
        <w:t>11. Provides administration support to curriculum areas; this could include maintenance of pupil listings, typing letters, prospectuses, notices etc.</w:t>
      </w:r>
    </w:p>
    <w:p w14:paraId="177ADB46" w14:textId="77777777" w:rsidR="00C82B17" w:rsidRPr="00C82B17" w:rsidRDefault="00C82B17" w:rsidP="00C82B17">
      <w:pPr>
        <w:spacing w:line="276" w:lineRule="auto"/>
        <w:jc w:val="both"/>
        <w:rPr>
          <w:rFonts w:ascii="Arial" w:hAnsi="Arial" w:cs="Arial"/>
        </w:rPr>
      </w:pPr>
      <w:r w:rsidRPr="00C82B17">
        <w:rPr>
          <w:rFonts w:ascii="Arial" w:hAnsi="Arial" w:cs="Arial"/>
        </w:rPr>
        <w:t>Sends and receives, date stamps, and sorts daily incoming post and distributes to appropriate staff.</w:t>
      </w:r>
    </w:p>
    <w:p w14:paraId="5F3AD3AF" w14:textId="77777777" w:rsidR="00C82B17" w:rsidRPr="00C82B17" w:rsidRDefault="00C82B17" w:rsidP="00C82B17">
      <w:pPr>
        <w:spacing w:line="276" w:lineRule="auto"/>
        <w:jc w:val="both"/>
        <w:rPr>
          <w:rFonts w:ascii="Arial" w:hAnsi="Arial" w:cs="Arial"/>
        </w:rPr>
      </w:pPr>
    </w:p>
    <w:p w14:paraId="6ED7D6CF" w14:textId="77777777" w:rsidR="00C82B17" w:rsidRPr="00C82B17" w:rsidRDefault="00C82B17" w:rsidP="00C82B17">
      <w:pPr>
        <w:spacing w:line="276" w:lineRule="auto"/>
        <w:jc w:val="both"/>
        <w:rPr>
          <w:rFonts w:ascii="Arial" w:hAnsi="Arial" w:cs="Arial"/>
        </w:rPr>
      </w:pPr>
    </w:p>
    <w:p w14:paraId="6958B52A" w14:textId="77777777" w:rsidR="00C82B17" w:rsidRPr="00C82B17" w:rsidRDefault="00C82B17" w:rsidP="00C82B17">
      <w:pPr>
        <w:spacing w:line="276" w:lineRule="auto"/>
        <w:jc w:val="both"/>
        <w:rPr>
          <w:rFonts w:ascii="Arial" w:hAnsi="Arial" w:cs="Arial"/>
        </w:rPr>
      </w:pPr>
    </w:p>
    <w:p w14:paraId="0B2AF0BD" w14:textId="77777777" w:rsidR="00C82B17" w:rsidRPr="00C82B17" w:rsidRDefault="00C82B17" w:rsidP="00C82B17">
      <w:pPr>
        <w:spacing w:line="276" w:lineRule="auto"/>
        <w:jc w:val="both"/>
        <w:rPr>
          <w:rFonts w:ascii="Arial" w:hAnsi="Arial" w:cs="Arial"/>
        </w:rPr>
      </w:pPr>
    </w:p>
    <w:p w14:paraId="09624C65" w14:textId="77777777" w:rsidR="00C82B17" w:rsidRPr="00C82B17" w:rsidRDefault="00C82B17" w:rsidP="00C82B17">
      <w:pPr>
        <w:spacing w:line="276" w:lineRule="auto"/>
        <w:jc w:val="both"/>
        <w:rPr>
          <w:rFonts w:ascii="Arial" w:hAnsi="Arial" w:cs="Arial"/>
        </w:rPr>
      </w:pPr>
    </w:p>
    <w:p w14:paraId="1BC472DE" w14:textId="5871A597" w:rsidR="00C82B17" w:rsidRPr="00C82B17" w:rsidRDefault="00C82B17" w:rsidP="00C82B17">
      <w:pPr>
        <w:spacing w:line="276" w:lineRule="auto"/>
        <w:jc w:val="both"/>
        <w:rPr>
          <w:rFonts w:ascii="Arial" w:hAnsi="Arial" w:cs="Arial"/>
        </w:rPr>
      </w:pPr>
      <w:r w:rsidRPr="00C82B17">
        <w:rPr>
          <w:rFonts w:ascii="Arial" w:hAnsi="Arial" w:cs="Arial"/>
        </w:rPr>
        <w:t xml:space="preserve">12. General office duties e.g. maintenance of filing system, photo copying, collating reports, etc. </w:t>
      </w:r>
    </w:p>
    <w:bookmarkEnd w:id="5"/>
    <w:p w14:paraId="5A77669E" w14:textId="77777777" w:rsidR="00C82B17" w:rsidRPr="00C82B17" w:rsidRDefault="00C82B17" w:rsidP="00C82B17">
      <w:pPr>
        <w:spacing w:line="276" w:lineRule="auto"/>
        <w:jc w:val="both"/>
        <w:rPr>
          <w:rFonts w:ascii="Arial" w:hAnsi="Arial" w:cs="Arial"/>
          <w:b/>
          <w:u w:val="single"/>
        </w:rPr>
      </w:pPr>
      <w:r w:rsidRPr="00C82B17">
        <w:rPr>
          <w:rFonts w:ascii="Arial" w:hAnsi="Arial" w:cs="Arial"/>
          <w:b/>
          <w:u w:val="single"/>
        </w:rPr>
        <w:t>Knowledge &amp; skills:</w:t>
      </w:r>
    </w:p>
    <w:p w14:paraId="2F630971" w14:textId="77777777" w:rsidR="00C82B17" w:rsidRPr="00C82B17" w:rsidRDefault="00C82B17" w:rsidP="00C82B17">
      <w:pPr>
        <w:spacing w:line="276" w:lineRule="auto"/>
        <w:jc w:val="both"/>
        <w:rPr>
          <w:rFonts w:ascii="Arial" w:hAnsi="Arial" w:cs="Arial"/>
        </w:rPr>
      </w:pPr>
      <w:r w:rsidRPr="00C82B17">
        <w:rPr>
          <w:rFonts w:ascii="Arial" w:hAnsi="Arial" w:cs="Arial"/>
        </w:rPr>
        <w:t xml:space="preserve">Be able to multitask across a number of other school administration systems as well as confidence dealing with all levels of school staff. </w:t>
      </w:r>
    </w:p>
    <w:p w14:paraId="056DF265" w14:textId="77777777" w:rsidR="00C82B17" w:rsidRPr="00C82B17" w:rsidRDefault="00C82B17" w:rsidP="00C82B17">
      <w:pPr>
        <w:spacing w:line="276" w:lineRule="auto"/>
        <w:jc w:val="both"/>
        <w:rPr>
          <w:rFonts w:ascii="Arial" w:hAnsi="Arial" w:cs="Arial"/>
        </w:rPr>
      </w:pPr>
      <w:r w:rsidRPr="00C82B17">
        <w:rPr>
          <w:rFonts w:ascii="Arial" w:hAnsi="Arial" w:cs="Arial"/>
        </w:rPr>
        <w:t>Have excellent communication skills, both verbal and written.</w:t>
      </w:r>
    </w:p>
    <w:p w14:paraId="65F8C4F6" w14:textId="77777777" w:rsidR="00C82B17" w:rsidRPr="00C82B17" w:rsidRDefault="00C82B17" w:rsidP="00C82B17">
      <w:pPr>
        <w:spacing w:line="276" w:lineRule="auto"/>
        <w:jc w:val="both"/>
        <w:rPr>
          <w:rFonts w:ascii="Arial" w:hAnsi="Arial" w:cs="Arial"/>
        </w:rPr>
      </w:pPr>
      <w:r w:rsidRPr="00C82B17">
        <w:rPr>
          <w:rFonts w:ascii="Arial" w:hAnsi="Arial" w:cs="Arial"/>
        </w:rPr>
        <w:t>Be able to prioritise workloads; have excellent time management and organisational skills.</w:t>
      </w:r>
    </w:p>
    <w:p w14:paraId="13A8FB05" w14:textId="77777777" w:rsidR="00C82B17" w:rsidRPr="00C82B17" w:rsidRDefault="00C82B17" w:rsidP="00C82B17">
      <w:pPr>
        <w:spacing w:line="276" w:lineRule="auto"/>
        <w:jc w:val="both"/>
        <w:rPr>
          <w:rFonts w:ascii="Arial" w:hAnsi="Arial" w:cs="Arial"/>
        </w:rPr>
      </w:pPr>
      <w:r w:rsidRPr="00C82B17">
        <w:rPr>
          <w:rFonts w:ascii="Arial" w:hAnsi="Arial" w:cs="Arial"/>
        </w:rPr>
        <w:t>Be able to work under pressure and meet deadlines.</w:t>
      </w:r>
    </w:p>
    <w:p w14:paraId="54B2A6A3" w14:textId="77777777" w:rsidR="00C82B17" w:rsidRPr="00C82B17" w:rsidRDefault="00C82B17" w:rsidP="00C82B17">
      <w:pPr>
        <w:spacing w:line="276" w:lineRule="auto"/>
        <w:jc w:val="both"/>
        <w:rPr>
          <w:rFonts w:ascii="Arial" w:hAnsi="Arial" w:cs="Arial"/>
        </w:rPr>
      </w:pPr>
      <w:r w:rsidRPr="00C82B17">
        <w:rPr>
          <w:rFonts w:ascii="Arial" w:hAnsi="Arial" w:cs="Arial"/>
        </w:rPr>
        <w:t>Produce accurate work.</w:t>
      </w:r>
    </w:p>
    <w:p w14:paraId="64AFA16A" w14:textId="77777777" w:rsidR="00C82B17" w:rsidRPr="00C82B17" w:rsidRDefault="00C82B17" w:rsidP="00C82B17">
      <w:pPr>
        <w:spacing w:line="276" w:lineRule="auto"/>
        <w:jc w:val="both"/>
        <w:rPr>
          <w:rFonts w:ascii="Arial" w:hAnsi="Arial" w:cs="Arial"/>
        </w:rPr>
      </w:pPr>
      <w:r w:rsidRPr="00C82B17">
        <w:rPr>
          <w:rFonts w:ascii="Arial" w:hAnsi="Arial" w:cs="Arial"/>
        </w:rPr>
        <w:t>Be able to use initiative.</w:t>
      </w:r>
    </w:p>
    <w:p w14:paraId="40D0566B" w14:textId="77777777" w:rsidR="00C82B17" w:rsidRPr="00C82B17" w:rsidRDefault="00C82B17" w:rsidP="00C82B17">
      <w:pPr>
        <w:spacing w:line="276" w:lineRule="auto"/>
        <w:jc w:val="both"/>
        <w:rPr>
          <w:rFonts w:ascii="Arial" w:hAnsi="Arial" w:cs="Arial"/>
        </w:rPr>
      </w:pPr>
      <w:r w:rsidRPr="00C82B17">
        <w:rPr>
          <w:rFonts w:ascii="Arial" w:hAnsi="Arial" w:cs="Arial"/>
        </w:rPr>
        <w:t>Punctual.</w:t>
      </w:r>
    </w:p>
    <w:p w14:paraId="13902AD4" w14:textId="77777777" w:rsidR="00C82B17" w:rsidRPr="00C82B17" w:rsidRDefault="00C82B17" w:rsidP="00C82B17">
      <w:pPr>
        <w:spacing w:line="276" w:lineRule="auto"/>
        <w:jc w:val="both"/>
        <w:rPr>
          <w:rFonts w:ascii="Arial" w:hAnsi="Arial" w:cs="Arial"/>
        </w:rPr>
      </w:pPr>
      <w:r w:rsidRPr="00C82B17">
        <w:rPr>
          <w:rFonts w:ascii="Arial" w:hAnsi="Arial" w:cs="Arial"/>
        </w:rPr>
        <w:t>Approachable and empathetic.</w:t>
      </w:r>
    </w:p>
    <w:p w14:paraId="1CC7C655" w14:textId="77777777" w:rsidR="00C82B17" w:rsidRPr="00C82B17" w:rsidRDefault="00C82B17" w:rsidP="00C82B17">
      <w:pPr>
        <w:spacing w:line="276" w:lineRule="auto"/>
        <w:jc w:val="both"/>
        <w:rPr>
          <w:rFonts w:ascii="Arial" w:hAnsi="Arial" w:cs="Arial"/>
        </w:rPr>
      </w:pPr>
      <w:r w:rsidRPr="00C82B17">
        <w:rPr>
          <w:rFonts w:ascii="Arial" w:hAnsi="Arial" w:cs="Arial"/>
        </w:rPr>
        <w:t>Organised and resourceful.</w:t>
      </w:r>
    </w:p>
    <w:p w14:paraId="0CCC5A88" w14:textId="77777777" w:rsidR="00C82B17" w:rsidRPr="00C82B17" w:rsidRDefault="00C82B17" w:rsidP="00C82B17">
      <w:pPr>
        <w:spacing w:line="276" w:lineRule="auto"/>
        <w:jc w:val="both"/>
        <w:rPr>
          <w:rFonts w:ascii="Arial" w:hAnsi="Arial" w:cs="Arial"/>
          <w:b/>
          <w:u w:val="single"/>
        </w:rPr>
      </w:pPr>
      <w:r w:rsidRPr="00C82B17">
        <w:rPr>
          <w:rFonts w:ascii="Arial" w:hAnsi="Arial" w:cs="Arial"/>
          <w:b/>
          <w:u w:val="single"/>
        </w:rPr>
        <w:t>Supervision and management:</w:t>
      </w:r>
    </w:p>
    <w:p w14:paraId="71712DDD" w14:textId="77777777" w:rsidR="00C82B17" w:rsidRPr="00C82B17" w:rsidRDefault="00C82B17" w:rsidP="00C82B17">
      <w:pPr>
        <w:spacing w:line="276" w:lineRule="auto"/>
        <w:jc w:val="both"/>
        <w:rPr>
          <w:rFonts w:ascii="Arial" w:hAnsi="Arial" w:cs="Arial"/>
        </w:rPr>
      </w:pPr>
      <w:r w:rsidRPr="00C82B17">
        <w:rPr>
          <w:rFonts w:ascii="Arial" w:hAnsi="Arial" w:cs="Arial"/>
        </w:rPr>
        <w:t>The Admin Assistant will often be required to work without direct supervision due to the nature of duties but will have the ongoing support of the Office Manager.</w:t>
      </w:r>
    </w:p>
    <w:p w14:paraId="051F36F5" w14:textId="77777777" w:rsidR="00C82B17" w:rsidRPr="00C82B17" w:rsidRDefault="00C82B17" w:rsidP="00C82B17">
      <w:pPr>
        <w:spacing w:line="276" w:lineRule="auto"/>
        <w:jc w:val="both"/>
        <w:rPr>
          <w:rFonts w:ascii="Arial" w:hAnsi="Arial" w:cs="Arial"/>
          <w:b/>
          <w:u w:val="single"/>
        </w:rPr>
      </w:pPr>
      <w:r w:rsidRPr="00C82B17">
        <w:rPr>
          <w:rFonts w:ascii="Arial" w:hAnsi="Arial" w:cs="Arial"/>
          <w:b/>
          <w:u w:val="single"/>
        </w:rPr>
        <w:t>Problem solving and creativity:</w:t>
      </w:r>
    </w:p>
    <w:p w14:paraId="2E2531BA" w14:textId="2F630FA1" w:rsidR="00C82B17" w:rsidRPr="00C82B17" w:rsidRDefault="00C82B17" w:rsidP="00C82B17">
      <w:pPr>
        <w:spacing w:line="276" w:lineRule="auto"/>
        <w:jc w:val="both"/>
        <w:rPr>
          <w:rFonts w:ascii="Arial" w:hAnsi="Arial" w:cs="Arial"/>
        </w:rPr>
      </w:pPr>
      <w:r w:rsidRPr="00C82B17">
        <w:rPr>
          <w:rFonts w:ascii="Arial" w:hAnsi="Arial" w:cs="Arial"/>
        </w:rPr>
        <w:t xml:space="preserve">Work is undertaken within laid down procedures and guidelines and the nature of the job means that there are frequent interruptions.  </w:t>
      </w:r>
    </w:p>
    <w:p w14:paraId="3F15517D" w14:textId="77777777" w:rsidR="00C82B17" w:rsidRPr="00C82B17" w:rsidRDefault="00C82B17" w:rsidP="00C82B17">
      <w:pPr>
        <w:spacing w:line="276" w:lineRule="auto"/>
        <w:jc w:val="both"/>
        <w:rPr>
          <w:rFonts w:ascii="Arial" w:hAnsi="Arial" w:cs="Arial"/>
          <w:b/>
          <w:u w:val="single"/>
        </w:rPr>
      </w:pPr>
      <w:r w:rsidRPr="00C82B17">
        <w:rPr>
          <w:rFonts w:ascii="Arial" w:hAnsi="Arial" w:cs="Arial"/>
          <w:b/>
          <w:u w:val="single"/>
        </w:rPr>
        <w:t>Key contacts and relationships:</w:t>
      </w:r>
    </w:p>
    <w:p w14:paraId="56BBDF80" w14:textId="77777777" w:rsidR="00C82B17" w:rsidRPr="00C82B17" w:rsidRDefault="00C82B17" w:rsidP="00C82B17">
      <w:pPr>
        <w:spacing w:line="276" w:lineRule="auto"/>
        <w:jc w:val="both"/>
        <w:rPr>
          <w:rFonts w:ascii="Arial" w:hAnsi="Arial" w:cs="Arial"/>
        </w:rPr>
      </w:pPr>
      <w:r w:rsidRPr="00C82B17">
        <w:rPr>
          <w:rFonts w:ascii="Arial" w:hAnsi="Arial" w:cs="Arial"/>
        </w:rPr>
        <w:t xml:space="preserve">Daily contact with the Office Manager when discussing workload or receiving new instructions.  Contact takes place with staff of the school, pupils, parents, Governors, LEA visitors and other external suppliers.  These contacts are for the purpose of passing/receiving information and resolving queries.  </w:t>
      </w:r>
    </w:p>
    <w:p w14:paraId="69420A09" w14:textId="77777777" w:rsidR="00C82B17" w:rsidRPr="00C82B17" w:rsidRDefault="00C82B17" w:rsidP="00C82B17">
      <w:pPr>
        <w:spacing w:line="276" w:lineRule="auto"/>
        <w:jc w:val="both"/>
        <w:rPr>
          <w:rFonts w:ascii="Arial" w:hAnsi="Arial" w:cs="Arial"/>
          <w:b/>
          <w:u w:val="single"/>
        </w:rPr>
      </w:pPr>
      <w:r w:rsidRPr="00C82B17">
        <w:rPr>
          <w:rFonts w:ascii="Arial" w:hAnsi="Arial" w:cs="Arial"/>
          <w:b/>
          <w:u w:val="single"/>
        </w:rPr>
        <w:t>Decision making:</w:t>
      </w:r>
    </w:p>
    <w:p w14:paraId="046F54C5" w14:textId="761D6A1D" w:rsidR="00C82B17" w:rsidRPr="00C82B17" w:rsidRDefault="00C82B17" w:rsidP="00C82B17">
      <w:pPr>
        <w:spacing w:line="276" w:lineRule="auto"/>
        <w:jc w:val="both"/>
        <w:rPr>
          <w:rFonts w:ascii="Arial" w:hAnsi="Arial" w:cs="Arial"/>
        </w:rPr>
      </w:pPr>
      <w:r w:rsidRPr="00C82B17">
        <w:rPr>
          <w:rFonts w:ascii="Arial" w:hAnsi="Arial" w:cs="Arial"/>
        </w:rPr>
        <w:t>Organises the day to day work to meet the demands of the school.  Deals with the support work, telephone enquiries and visitors in the most appropriate manner and provides basic information.  Operates within standard guidelines and procedures and seeks advice from the Office Manager, where required.</w:t>
      </w:r>
    </w:p>
    <w:p w14:paraId="3E13B8C6" w14:textId="77777777" w:rsidR="00C82B17" w:rsidRPr="00C82B17" w:rsidRDefault="00C82B17" w:rsidP="00C82B17">
      <w:pPr>
        <w:spacing w:line="276" w:lineRule="auto"/>
        <w:jc w:val="both"/>
        <w:rPr>
          <w:rFonts w:ascii="Arial" w:hAnsi="Arial" w:cs="Arial"/>
        </w:rPr>
      </w:pPr>
    </w:p>
    <w:p w14:paraId="5F3665DC" w14:textId="77777777" w:rsidR="00C82B17" w:rsidRPr="00C82B17" w:rsidRDefault="00C82B17" w:rsidP="00C82B17">
      <w:pPr>
        <w:spacing w:line="276" w:lineRule="auto"/>
        <w:jc w:val="both"/>
        <w:rPr>
          <w:rFonts w:ascii="Arial" w:hAnsi="Arial" w:cs="Arial"/>
          <w:b/>
          <w:u w:val="single"/>
        </w:rPr>
      </w:pPr>
    </w:p>
    <w:p w14:paraId="112EB592" w14:textId="77777777" w:rsidR="00C82B17" w:rsidRPr="00C82B17" w:rsidRDefault="00C82B17" w:rsidP="00C82B17">
      <w:pPr>
        <w:spacing w:line="276" w:lineRule="auto"/>
        <w:jc w:val="both"/>
        <w:rPr>
          <w:rFonts w:ascii="Arial" w:hAnsi="Arial" w:cs="Arial"/>
          <w:b/>
          <w:u w:val="single"/>
        </w:rPr>
      </w:pPr>
    </w:p>
    <w:p w14:paraId="1CECDB04" w14:textId="77777777" w:rsidR="00C82B17" w:rsidRPr="00C82B17" w:rsidRDefault="00C82B17" w:rsidP="00C82B17">
      <w:pPr>
        <w:spacing w:line="276" w:lineRule="auto"/>
        <w:jc w:val="both"/>
        <w:rPr>
          <w:rFonts w:ascii="Arial" w:hAnsi="Arial" w:cs="Arial"/>
          <w:b/>
          <w:u w:val="single"/>
        </w:rPr>
      </w:pPr>
    </w:p>
    <w:p w14:paraId="62BD1691" w14:textId="77777777" w:rsidR="00C82B17" w:rsidRPr="00C82B17" w:rsidRDefault="00C82B17" w:rsidP="00C82B17">
      <w:pPr>
        <w:spacing w:line="276" w:lineRule="auto"/>
        <w:jc w:val="both"/>
        <w:rPr>
          <w:rFonts w:ascii="Arial" w:hAnsi="Arial" w:cs="Arial"/>
          <w:b/>
          <w:u w:val="single"/>
        </w:rPr>
      </w:pPr>
    </w:p>
    <w:p w14:paraId="15A4480B" w14:textId="459AE7D8" w:rsidR="00C82B17" w:rsidRPr="00C82B17" w:rsidRDefault="00C82B17" w:rsidP="00C82B17">
      <w:pPr>
        <w:spacing w:line="276" w:lineRule="auto"/>
        <w:jc w:val="both"/>
        <w:rPr>
          <w:rFonts w:ascii="Arial" w:hAnsi="Arial" w:cs="Arial"/>
          <w:b/>
          <w:u w:val="single"/>
        </w:rPr>
      </w:pPr>
      <w:r w:rsidRPr="00C82B17">
        <w:rPr>
          <w:rFonts w:ascii="Arial" w:hAnsi="Arial" w:cs="Arial"/>
          <w:b/>
          <w:u w:val="single"/>
        </w:rPr>
        <w:t>Working Environment:</w:t>
      </w:r>
    </w:p>
    <w:p w14:paraId="1053A943" w14:textId="3A0AD861" w:rsidR="00C82B17" w:rsidRPr="00C82B17" w:rsidRDefault="00C82B17" w:rsidP="00C82B17">
      <w:pPr>
        <w:spacing w:line="276" w:lineRule="auto"/>
        <w:jc w:val="both"/>
        <w:rPr>
          <w:rFonts w:ascii="Arial" w:hAnsi="Arial" w:cs="Arial"/>
        </w:rPr>
      </w:pPr>
      <w:r w:rsidRPr="00C82B17">
        <w:rPr>
          <w:rFonts w:ascii="Arial" w:hAnsi="Arial" w:cs="Arial"/>
        </w:rPr>
        <w:t>Working in a busy front office of a school with approximately 2</w:t>
      </w:r>
      <w:r w:rsidR="005270E3">
        <w:rPr>
          <w:rFonts w:ascii="Arial" w:hAnsi="Arial" w:cs="Arial"/>
        </w:rPr>
        <w:t>9</w:t>
      </w:r>
      <w:r w:rsidRPr="00C82B17">
        <w:rPr>
          <w:rFonts w:ascii="Arial" w:hAnsi="Arial" w:cs="Arial"/>
        </w:rPr>
        <w:t>0 children. Significant use of IT, when maintaining records, providing information and typing various correspondence and reports.</w:t>
      </w:r>
    </w:p>
    <w:p w14:paraId="30126D30" w14:textId="77777777" w:rsidR="005959F2" w:rsidRPr="00C82B17" w:rsidRDefault="005959F2" w:rsidP="00C82B17">
      <w:pPr>
        <w:pStyle w:val="NoSpacing"/>
        <w:rPr>
          <w:rFonts w:ascii="Arial" w:hAnsi="Arial" w:cs="Arial"/>
        </w:rPr>
      </w:pPr>
    </w:p>
    <w:p w14:paraId="4DF38974" w14:textId="77777777" w:rsidR="005959F2" w:rsidRPr="00C82B17" w:rsidRDefault="005959F2" w:rsidP="00F75AF0">
      <w:pPr>
        <w:ind w:firstLine="720"/>
        <w:rPr>
          <w:rFonts w:ascii="Arial" w:hAnsi="Arial" w:cs="Arial"/>
        </w:rPr>
      </w:pPr>
    </w:p>
    <w:p w14:paraId="12ECF7C4" w14:textId="77777777" w:rsidR="005973B5" w:rsidRPr="00C82B17" w:rsidRDefault="00794CB0" w:rsidP="00794CB0">
      <w:pPr>
        <w:tabs>
          <w:tab w:val="left" w:pos="3900"/>
        </w:tabs>
        <w:rPr>
          <w:rFonts w:ascii="Arial" w:hAnsi="Arial" w:cs="Arial"/>
        </w:rPr>
      </w:pPr>
      <w:r w:rsidRPr="00C82B17">
        <w:rPr>
          <w:rFonts w:ascii="Arial" w:hAnsi="Arial" w:cs="Arial"/>
        </w:rPr>
        <w:tab/>
      </w:r>
    </w:p>
    <w:p w14:paraId="27E9DEC4" w14:textId="77777777" w:rsidR="005973B5" w:rsidRPr="00C82B17" w:rsidRDefault="005973B5">
      <w:pPr>
        <w:rPr>
          <w:rFonts w:ascii="Arial" w:hAnsi="Arial" w:cs="Arial"/>
        </w:rPr>
      </w:pPr>
    </w:p>
    <w:p w14:paraId="5213C065" w14:textId="77777777" w:rsidR="0033245A" w:rsidRPr="00C82B17" w:rsidRDefault="0033245A">
      <w:pPr>
        <w:rPr>
          <w:rFonts w:ascii="Arial" w:hAnsi="Arial" w:cs="Arial"/>
        </w:rPr>
      </w:pPr>
    </w:p>
    <w:p w14:paraId="5AC8CF90" w14:textId="77777777" w:rsidR="0033245A" w:rsidRPr="00C82B17" w:rsidRDefault="0033245A">
      <w:pPr>
        <w:rPr>
          <w:rFonts w:ascii="Arial" w:hAnsi="Arial" w:cs="Arial"/>
        </w:rPr>
      </w:pPr>
    </w:p>
    <w:p w14:paraId="64CF9E3A" w14:textId="77777777" w:rsidR="005973B5" w:rsidRPr="00C82B17" w:rsidRDefault="005973B5">
      <w:pPr>
        <w:rPr>
          <w:rFonts w:ascii="Arial" w:hAnsi="Arial" w:cs="Arial"/>
        </w:rPr>
      </w:pPr>
    </w:p>
    <w:p w14:paraId="0BF60BE3" w14:textId="77777777" w:rsidR="000631A2" w:rsidRPr="00C82B17" w:rsidRDefault="000631A2">
      <w:pPr>
        <w:rPr>
          <w:rFonts w:ascii="Arial" w:hAnsi="Arial" w:cs="Arial"/>
        </w:rPr>
      </w:pPr>
    </w:p>
    <w:p w14:paraId="7932BDC2" w14:textId="77777777" w:rsidR="000631A2" w:rsidRPr="00C82B17" w:rsidRDefault="000631A2">
      <w:pPr>
        <w:rPr>
          <w:rFonts w:ascii="Arial" w:hAnsi="Arial" w:cs="Arial"/>
        </w:rPr>
      </w:pPr>
      <w:r w:rsidRPr="00C82B17">
        <w:rPr>
          <w:rFonts w:ascii="Arial" w:hAnsi="Arial" w:cs="Arial"/>
        </w:rPr>
        <w:t xml:space="preserve"> </w:t>
      </w:r>
    </w:p>
    <w:p w14:paraId="2AA6A175" w14:textId="77777777" w:rsidR="005973B5" w:rsidRPr="00C82B17" w:rsidRDefault="005973B5">
      <w:pPr>
        <w:rPr>
          <w:rFonts w:ascii="Arial" w:hAnsi="Arial" w:cs="Arial"/>
        </w:rPr>
      </w:pPr>
    </w:p>
    <w:p w14:paraId="558CC139" w14:textId="77777777" w:rsidR="00F75AF0" w:rsidRPr="00C82B17" w:rsidRDefault="00F75AF0">
      <w:pPr>
        <w:rPr>
          <w:rFonts w:ascii="Arial" w:hAnsi="Arial" w:cs="Arial"/>
        </w:rPr>
      </w:pPr>
    </w:p>
    <w:p w14:paraId="13DD78A2" w14:textId="77777777" w:rsidR="00F75AF0" w:rsidRPr="00C82B17" w:rsidRDefault="00F75AF0" w:rsidP="00F75AF0">
      <w:pPr>
        <w:rPr>
          <w:rFonts w:ascii="Arial" w:hAnsi="Arial" w:cs="Arial"/>
        </w:rPr>
      </w:pPr>
    </w:p>
    <w:p w14:paraId="326998EC" w14:textId="77777777" w:rsidR="00F75AF0" w:rsidRPr="00C82B17" w:rsidRDefault="00F75AF0" w:rsidP="00F75AF0">
      <w:pPr>
        <w:rPr>
          <w:rFonts w:ascii="Arial" w:hAnsi="Arial" w:cs="Arial"/>
        </w:rPr>
      </w:pPr>
    </w:p>
    <w:p w14:paraId="181C66CF" w14:textId="77777777" w:rsidR="005973B5" w:rsidRPr="00C82B17" w:rsidRDefault="005973B5" w:rsidP="00F75AF0">
      <w:pPr>
        <w:jc w:val="center"/>
        <w:rPr>
          <w:rFonts w:ascii="Arial" w:hAnsi="Arial" w:cs="Arial"/>
        </w:rPr>
      </w:pPr>
    </w:p>
    <w:sectPr w:rsidR="005973B5" w:rsidRPr="00C82B17" w:rsidSect="0033245A">
      <w:headerReference w:type="even" r:id="rId6"/>
      <w:headerReference w:type="default" r:id="rId7"/>
      <w:headerReference w:type="first" r:id="rId8"/>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F7FEA" w14:textId="77777777" w:rsidR="00C82B17" w:rsidRDefault="00C82B17" w:rsidP="005973B5">
      <w:pPr>
        <w:spacing w:after="0" w:line="240" w:lineRule="auto"/>
      </w:pPr>
      <w:r>
        <w:separator/>
      </w:r>
    </w:p>
  </w:endnote>
  <w:endnote w:type="continuationSeparator" w:id="0">
    <w:p w14:paraId="2455F9AB" w14:textId="77777777" w:rsidR="00C82B17" w:rsidRDefault="00C82B17" w:rsidP="00597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0DB35" w14:textId="77777777" w:rsidR="00C82B17" w:rsidRDefault="00C82B17" w:rsidP="005973B5">
      <w:pPr>
        <w:spacing w:after="0" w:line="240" w:lineRule="auto"/>
      </w:pPr>
      <w:r>
        <w:separator/>
      </w:r>
    </w:p>
  </w:footnote>
  <w:footnote w:type="continuationSeparator" w:id="0">
    <w:p w14:paraId="5E2E99BF" w14:textId="77777777" w:rsidR="00C82B17" w:rsidRDefault="00C82B17" w:rsidP="00597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2E6BC" w14:textId="77777777" w:rsidR="0033245A" w:rsidRDefault="00E77B67">
    <w:pPr>
      <w:pStyle w:val="Header"/>
    </w:pPr>
    <w:r>
      <w:rPr>
        <w:noProof/>
        <w:lang w:eastAsia="en-GB"/>
      </w:rPr>
      <w:pict w14:anchorId="43D24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2274" o:spid="_x0000_s1026" type="#_x0000_t75" style="position:absolute;margin-left:0;margin-top:0;width:565.4pt;height:799.6pt;z-index:-251657216;mso-position-horizontal:center;mso-position-horizontal-relative:margin;mso-position-vertical:center;mso-position-vertical-relative:margin" o:allowincell="f">
          <v:imagedata r:id="rId1" o:title="St-Michael-Watermark Winter  20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7EF79" w14:textId="77777777" w:rsidR="0033245A" w:rsidRDefault="00587511">
    <w:pPr>
      <w:pStyle w:val="Header"/>
    </w:pPr>
    <w:r>
      <w:rPr>
        <w:noProof/>
      </w:rPr>
      <w:drawing>
        <wp:anchor distT="0" distB="0" distL="114300" distR="114300" simplePos="0" relativeHeight="251660288" behindDoc="1" locked="0" layoutInCell="1" allowOverlap="1" wp14:anchorId="753961A4" wp14:editId="3563B4E8">
          <wp:simplePos x="0" y="0"/>
          <wp:positionH relativeFrom="margin">
            <wp:posOffset>-746150</wp:posOffset>
          </wp:positionH>
          <wp:positionV relativeFrom="paragraph">
            <wp:posOffset>-200154</wp:posOffset>
          </wp:positionV>
          <wp:extent cx="7213350" cy="10200491"/>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13350" cy="102004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E7C2B" w14:textId="77777777" w:rsidR="0033245A" w:rsidRDefault="00E77B67">
    <w:pPr>
      <w:pStyle w:val="Header"/>
    </w:pPr>
    <w:r>
      <w:rPr>
        <w:noProof/>
        <w:lang w:eastAsia="en-GB"/>
      </w:rPr>
      <w:pict w14:anchorId="4D200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2273" o:spid="_x0000_s1025" type="#_x0000_t75" style="position:absolute;margin-left:0;margin-top:0;width:565.4pt;height:799.6pt;z-index:-251658240;mso-position-horizontal:center;mso-position-horizontal-relative:margin;mso-position-vertical:center;mso-position-vertical-relative:margin" o:allowincell="f">
          <v:imagedata r:id="rId1" o:title="St-Michael-Watermark Winter  2017"/>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B17"/>
    <w:rsid w:val="000631A2"/>
    <w:rsid w:val="001B1427"/>
    <w:rsid w:val="002A66B8"/>
    <w:rsid w:val="0033245A"/>
    <w:rsid w:val="003F1721"/>
    <w:rsid w:val="00463F50"/>
    <w:rsid w:val="005270E3"/>
    <w:rsid w:val="00587511"/>
    <w:rsid w:val="005959F2"/>
    <w:rsid w:val="005973B5"/>
    <w:rsid w:val="00746336"/>
    <w:rsid w:val="00794CB0"/>
    <w:rsid w:val="009566E3"/>
    <w:rsid w:val="00983A92"/>
    <w:rsid w:val="009C1A30"/>
    <w:rsid w:val="00BD1F56"/>
    <w:rsid w:val="00BE0BC1"/>
    <w:rsid w:val="00C82B17"/>
    <w:rsid w:val="00D06A53"/>
    <w:rsid w:val="00E77B67"/>
    <w:rsid w:val="00F75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66DF7"/>
  <w15:chartTrackingRefBased/>
  <w15:docId w15:val="{5F2F6CFB-5AD6-4A4A-BBC3-256B6C641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3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3B5"/>
  </w:style>
  <w:style w:type="paragraph" w:styleId="Footer">
    <w:name w:val="footer"/>
    <w:basedOn w:val="Normal"/>
    <w:link w:val="FooterChar"/>
    <w:uiPriority w:val="99"/>
    <w:unhideWhenUsed/>
    <w:rsid w:val="00597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3B5"/>
  </w:style>
  <w:style w:type="paragraph" w:styleId="BalloonText">
    <w:name w:val="Balloon Text"/>
    <w:basedOn w:val="Normal"/>
    <w:link w:val="BalloonTextChar"/>
    <w:uiPriority w:val="99"/>
    <w:semiHidden/>
    <w:unhideWhenUsed/>
    <w:rsid w:val="007463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336"/>
    <w:rPr>
      <w:rFonts w:ascii="Segoe UI" w:hAnsi="Segoe UI" w:cs="Segoe UI"/>
      <w:sz w:val="18"/>
      <w:szCs w:val="18"/>
    </w:rPr>
  </w:style>
  <w:style w:type="paragraph" w:styleId="NoSpacing">
    <w:name w:val="No Spacing"/>
    <w:uiPriority w:val="1"/>
    <w:qFormat/>
    <w:rsid w:val="00C82B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Office\Letters\St%20Michael's%20Letterhead%202021%20-%20No%20deputy%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 Michael's Letterhead 2021 - No deputy head.dotx</Template>
  <TotalTime>1</TotalTime>
  <Pages>3</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Sharon.Whatmore</dc:creator>
  <cp:keywords/>
  <dc:description/>
  <cp:lastModifiedBy>Sharon Whatmore</cp:lastModifiedBy>
  <cp:revision>3</cp:revision>
  <cp:lastPrinted>2017-12-21T11:34:00Z</cp:lastPrinted>
  <dcterms:created xsi:type="dcterms:W3CDTF">2025-04-03T10:41:00Z</dcterms:created>
  <dcterms:modified xsi:type="dcterms:W3CDTF">2025-04-03T11:04:00Z</dcterms:modified>
</cp:coreProperties>
</file>